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016" w:rsidRPr="00703016" w:rsidRDefault="00703016" w:rsidP="007F4A83">
      <w:pPr>
        <w:spacing w:after="120"/>
        <w:jc w:val="right"/>
        <w:rPr>
          <w:b/>
          <w:color w:val="8064A2" w:themeColor="accent4"/>
          <w:sz w:val="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9407B3" w:rsidRDefault="009407B3" w:rsidP="007F4A83">
      <w:pPr>
        <w:spacing w:after="120"/>
        <w:jc w:val="right"/>
        <w:rPr>
          <w:b/>
          <w:color w:val="8064A2" w:themeColor="accent4"/>
          <w:sz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8064A2" w:themeColor="accent4"/>
          <w:sz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Invitación</w:t>
      </w:r>
      <w:r w:rsidR="00230AA7" w:rsidRPr="00230AA7">
        <w:rPr>
          <w:b/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5701B0">
        <w:rPr>
          <w:b/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–</w:t>
      </w:r>
      <w:r w:rsidR="00763EE8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9D5EB2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25</w:t>
      </w:r>
      <w:r w:rsidR="005701B0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-2</w:t>
      </w:r>
      <w:r w:rsidR="009D5EB2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  <w:bookmarkStart w:id="0" w:name="_GoBack"/>
      <w:bookmarkEnd w:id="0"/>
      <w:r w:rsidR="00763EE8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5F0734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Mar</w:t>
      </w:r>
      <w:r w:rsidR="00230AA7" w:rsidRPr="00230AA7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’26 </w:t>
      </w:r>
      <w:r w:rsidR="00A357CF" w:rsidRPr="00763EE8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</w:t>
      </w:r>
      <w:r w:rsidR="00763EE8" w:rsidRPr="00763EE8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*)</w:t>
      </w:r>
      <w:r w:rsidR="007F4A83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                                      </w:t>
      </w:r>
      <w:r w:rsidR="005F0734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04</w:t>
      </w:r>
      <w:r w:rsidR="007F4A83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/</w:t>
      </w:r>
      <w:r w:rsidR="005F0734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03</w:t>
      </w:r>
      <w:r w:rsidR="007F4A83">
        <w:rPr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/26</w:t>
      </w:r>
    </w:p>
    <w:p w:rsidR="00F9394C" w:rsidRDefault="009407B3" w:rsidP="00703016">
      <w:pPr>
        <w:spacing w:after="0"/>
        <w:jc w:val="both"/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sectPr w:rsidR="00F9394C" w:rsidSect="00703016">
          <w:headerReference w:type="default" r:id="rId8"/>
          <w:footerReference w:type="default" r:id="rId9"/>
          <w:pgSz w:w="11906" w:h="16838"/>
          <w:pgMar w:top="720" w:right="720" w:bottom="720" w:left="720" w:header="426" w:footer="410" w:gutter="0"/>
          <w:cols w:space="720"/>
          <w:docGrid w:linePitch="360"/>
        </w:sectPr>
      </w:pPr>
      <w:r w:rsidRPr="00D22167"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PARA</w:t>
      </w:r>
      <w:r w:rsidRPr="00D22167">
        <w:rPr>
          <w:b/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</w:t>
      </w:r>
      <w:r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Candidatos y/o líderes presidenciables </w:t>
      </w:r>
      <w:r w:rsidR="00CE6358"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con partido </w:t>
      </w:r>
      <w:proofErr w:type="spellStart"/>
      <w:r w:rsidR="00CE6358"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="00CE6358"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dentro de uno - </w:t>
      </w:r>
      <w:r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ABR-2026</w:t>
      </w:r>
    </w:p>
    <w:p w:rsidR="001A651C" w:rsidRPr="006A179C" w:rsidRDefault="00F9394C" w:rsidP="000C25E7">
      <w:pPr>
        <w:tabs>
          <w:tab w:val="left" w:pos="709"/>
          <w:tab w:val="left" w:pos="851"/>
        </w:tabs>
        <w:spacing w:after="0" w:line="240" w:lineRule="auto"/>
        <w:ind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CC:</w:t>
      </w: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0C25E7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Juan A.Z. </w:t>
      </w:r>
      <w:proofErr w:type="spellStart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Bejar</w:t>
      </w:r>
      <w:proofErr w:type="spellEnd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:rsidR="001A651C" w:rsidRPr="006A179C" w:rsidRDefault="000C25E7" w:rsidP="000C25E7">
      <w:pPr>
        <w:spacing w:after="0" w:line="240" w:lineRule="auto"/>
        <w:ind w:left="567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Rbc</w:t>
      </w:r>
      <w:proofErr w:type="spellEnd"/>
    </w:p>
    <w:p w:rsidR="001A651C" w:rsidRPr="006A179C" w:rsidRDefault="000C25E7" w:rsidP="000C25E7">
      <w:pPr>
        <w:spacing w:after="0" w:line="240" w:lineRule="auto"/>
        <w:ind w:left="567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3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D.B. Mejía</w:t>
      </w:r>
    </w:p>
    <w:p w:rsidR="001A651C" w:rsidRPr="006A179C" w:rsidRDefault="000C25E7" w:rsidP="000C25E7">
      <w:pPr>
        <w:spacing w:after="0" w:line="240" w:lineRule="atLeast"/>
        <w:ind w:left="567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Ramón R. Erazo.</w:t>
      </w:r>
    </w:p>
    <w:p w:rsidR="001A651C" w:rsidRPr="000C25E7" w:rsidRDefault="000C25E7" w:rsidP="00F9394C">
      <w:pPr>
        <w:spacing w:after="0" w:line="240" w:lineRule="auto"/>
        <w:ind w:left="708"/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C25E7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5</w:t>
      </w:r>
      <w:r w:rsidR="001A651C" w:rsidRPr="000C25E7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0C25E7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C. Eloy V.</w:t>
      </w:r>
    </w:p>
    <w:p w:rsidR="001A651C" w:rsidRPr="006A179C" w:rsidRDefault="000C25E7" w:rsidP="00F9394C">
      <w:pPr>
        <w:spacing w:after="0" w:line="240" w:lineRule="auto"/>
        <w:ind w:left="708"/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G. Wilson B. </w:t>
      </w:r>
    </w:p>
    <w:p w:rsidR="001A651C" w:rsidRPr="006A179C" w:rsidRDefault="000C25E7" w:rsidP="00F9394C">
      <w:pPr>
        <w:spacing w:after="0" w:line="240" w:lineRule="auto"/>
        <w:ind w:left="708"/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7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D.Iro</w:t>
      </w:r>
      <w:proofErr w:type="spellEnd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Ch. </w:t>
      </w:r>
    </w:p>
    <w:p w:rsidR="000C25E7" w:rsidRPr="000C25E7" w:rsidRDefault="000C25E7" w:rsidP="00F9394C">
      <w:pPr>
        <w:spacing w:after="0" w:line="240" w:lineRule="auto"/>
        <w:ind w:left="708"/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8</w:t>
      </w:r>
      <w:r w:rsidR="001A651C" w:rsidRPr="005F0734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My. </w:t>
      </w:r>
      <w:proofErr w:type="spellStart"/>
      <w:r w:rsidRPr="000C25E7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Antauro</w:t>
      </w:r>
      <w:proofErr w:type="spellEnd"/>
      <w:r w:rsidRPr="000C25E7">
        <w:rPr>
          <w:rFonts w:ascii="Courier New" w:hAnsi="Courier New" w:cs="Courier New"/>
          <w:i/>
          <w:color w:val="000000" w:themeColor="text1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H.</w:t>
      </w:r>
    </w:p>
    <w:p w:rsidR="001A651C" w:rsidRPr="000C25E7" w:rsidRDefault="000C25E7" w:rsidP="00F9394C">
      <w:pPr>
        <w:spacing w:after="0" w:line="240" w:lineRule="auto"/>
        <w:ind w:left="708"/>
        <w:rPr>
          <w:rFonts w:ascii="Courier New" w:hAnsi="Courier New" w:cs="Courier New"/>
          <w:i/>
          <w:color w:val="000000" w:themeColor="text1"/>
          <w:sz w:val="8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C25E7">
        <w:rPr>
          <w:rFonts w:ascii="Courier New" w:hAnsi="Courier New" w:cs="Courier New"/>
          <w:i/>
          <w:color w:val="000000" w:themeColor="text1"/>
          <w:sz w:val="8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:rsidR="001A651C" w:rsidRPr="006823A6" w:rsidRDefault="000C25E7" w:rsidP="00F9394C">
      <w:pPr>
        <w:spacing w:after="0" w:line="240" w:lineRule="auto"/>
        <w:ind w:left="282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9</w:t>
      </w:r>
      <w:r w:rsidR="001A651C" w:rsidRPr="009637B0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823A6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Dr. Olivera </w:t>
      </w:r>
    </w:p>
    <w:p w:rsidR="001A651C" w:rsidRPr="006A179C" w:rsidRDefault="000C25E7" w:rsidP="00F9394C">
      <w:pPr>
        <w:spacing w:after="0" w:line="240" w:lineRule="auto"/>
        <w:ind w:left="282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10</w:t>
      </w:r>
      <w:r w:rsidR="001A651C" w:rsidRPr="009637B0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A. </w:t>
      </w:r>
      <w:proofErr w:type="spellStart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Alcantara</w:t>
      </w:r>
      <w:proofErr w:type="spellEnd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:rsidR="000C25E7" w:rsidRDefault="000C25E7" w:rsidP="000C25E7">
      <w:pPr>
        <w:spacing w:after="0" w:line="240" w:lineRule="auto"/>
        <w:ind w:left="282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11</w:t>
      </w:r>
      <w:r w:rsidR="001A651C" w:rsidRPr="009637B0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My</w:t>
      </w:r>
      <w:proofErr w:type="spellEnd"/>
      <w:r w:rsidR="001A651C" w:rsidRPr="006A179C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 Hilario R.</w:t>
      </w:r>
    </w:p>
    <w:p w:rsidR="000C25E7" w:rsidRDefault="000C25E7" w:rsidP="000C25E7">
      <w:pPr>
        <w:spacing w:after="0" w:line="240" w:lineRule="auto"/>
        <w:ind w:left="282" w:firstLine="142"/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12</w:t>
      </w:r>
      <w:r w:rsidRPr="000C25E7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Pr="000C25E7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0C25E7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Giuliana</w:t>
      </w:r>
      <w:proofErr w:type="spellEnd"/>
      <w:r w:rsidRPr="000C25E7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B</w:t>
      </w:r>
      <w:r w:rsidR="00CE6358">
        <w:rPr>
          <w:rFonts w:ascii="Courier New" w:hAnsi="Courier New" w:cs="Courier New"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</w:p>
    <w:p w:rsidR="000C25E7" w:rsidRPr="008A3452" w:rsidRDefault="000C25E7" w:rsidP="000C25E7">
      <w:pPr>
        <w:spacing w:after="0" w:line="240" w:lineRule="auto"/>
        <w:ind w:left="282" w:firstLine="142"/>
        <w:rPr>
          <w:rFonts w:ascii="Courier New" w:hAnsi="Courier New" w:cs="Courier New"/>
          <w:i/>
          <w:color w:val="000000" w:themeColor="text1"/>
          <w:sz w:val="8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0C25E7" w:rsidRPr="008A3452" w:rsidRDefault="000C25E7" w:rsidP="000C25E7">
      <w:pPr>
        <w:spacing w:after="0" w:line="240" w:lineRule="auto"/>
        <w:ind w:left="282" w:firstLine="142"/>
        <w:rPr>
          <w:rFonts w:ascii="Courier New" w:hAnsi="Courier New" w:cs="Courier New"/>
          <w:i/>
          <w:color w:val="000000" w:themeColor="text1"/>
          <w:sz w:val="6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sectPr w:rsidR="000C25E7" w:rsidRPr="008A3452" w:rsidSect="000C25E7">
          <w:type w:val="continuous"/>
          <w:pgSz w:w="11906" w:h="16838"/>
          <w:pgMar w:top="720" w:right="720" w:bottom="720" w:left="567" w:header="720" w:footer="720" w:gutter="0"/>
          <w:cols w:num="3" w:space="146"/>
          <w:docGrid w:linePitch="360"/>
        </w:sectPr>
      </w:pPr>
    </w:p>
    <w:p w:rsidR="009407B3" w:rsidRPr="00D22167" w:rsidRDefault="009407B3" w:rsidP="000C25E7">
      <w:pPr>
        <w:spacing w:after="0" w:line="240" w:lineRule="auto"/>
        <w:jc w:val="both"/>
        <w:rPr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D22167"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DE</w:t>
      </w:r>
      <w:r w:rsidRPr="00D22167">
        <w:rPr>
          <w:b/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</w:t>
      </w:r>
      <w:r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Levantamiento de información</w:t>
      </w:r>
      <w:r w:rsidR="00240CED"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del Pueblo </w:t>
      </w:r>
      <w:r w:rsidR="00240CED" w:rsidRPr="00703016">
        <w:rPr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(Moderador: </w:t>
      </w:r>
      <w:r w:rsidR="00240CED" w:rsidRPr="00703016">
        <w:rPr>
          <w:i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Sr. Manuel Tirado C.)</w:t>
      </w:r>
    </w:p>
    <w:p w:rsidR="001A651C" w:rsidRPr="001A651C" w:rsidRDefault="009407B3" w:rsidP="00D22167">
      <w:pPr>
        <w:pBdr>
          <w:bottom w:val="single" w:sz="6" w:space="1" w:color="auto"/>
        </w:pBdr>
        <w:spacing w:after="0"/>
        <w:jc w:val="both"/>
        <w:rPr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D22167"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REF</w:t>
      </w:r>
      <w:r w:rsidRPr="00D22167">
        <w:rPr>
          <w:b/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="00240CED" w:rsidRPr="00D22167">
        <w:rPr>
          <w:b/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</w:t>
      </w:r>
      <w:r w:rsidR="00240CED" w:rsidRPr="00703016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Estrategia para evitar el fraude electoral 2026</w:t>
      </w:r>
    </w:p>
    <w:p w:rsidR="00240CED" w:rsidRPr="00D00A95" w:rsidRDefault="00240CED" w:rsidP="00D22167">
      <w:pPr>
        <w:spacing w:after="0"/>
        <w:jc w:val="both"/>
        <w:rPr>
          <w:color w:val="8064A2" w:themeColor="accent4"/>
          <w:sz w:val="1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240CED" w:rsidRDefault="00240CED" w:rsidP="002050CE">
      <w:pPr>
        <w:spacing w:after="0" w:line="240" w:lineRule="auto"/>
        <w:jc w:val="both"/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40CED">
        <w:rPr>
          <w:color w:val="8064A2" w:themeColor="accent4"/>
          <w:sz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8C3CFF" w:rsidRPr="00602B57"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INTRODUCCIÓN</w:t>
      </w:r>
    </w:p>
    <w:p w:rsidR="002050CE" w:rsidRPr="002050CE" w:rsidRDefault="002050CE" w:rsidP="002050CE">
      <w:pPr>
        <w:spacing w:after="0" w:line="240" w:lineRule="auto"/>
        <w:jc w:val="both"/>
        <w:rPr>
          <w:b/>
          <w:color w:val="8064A2" w:themeColor="accent4"/>
          <w:sz w:val="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240CED" w:rsidRDefault="00C31A70" w:rsidP="009407B3">
      <w:pPr>
        <w:jc w:val="both"/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8793F">
        <w:rPr>
          <w:rFonts w:ascii="Courier New" w:hAnsi="Courier New" w:cs="Courier New"/>
          <w:b/>
          <w:noProof/>
          <w:color w:val="8064A2" w:themeColor="accent4"/>
          <w:sz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F1657" wp14:editId="0268E87E">
                <wp:simplePos x="0" y="0"/>
                <wp:positionH relativeFrom="column">
                  <wp:posOffset>3479800</wp:posOffset>
                </wp:positionH>
                <wp:positionV relativeFrom="paragraph">
                  <wp:posOffset>420370</wp:posOffset>
                </wp:positionV>
                <wp:extent cx="415925" cy="415637"/>
                <wp:effectExtent l="0" t="0" r="22225" b="22860"/>
                <wp:wrapNone/>
                <wp:docPr id="4" name="Cru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925" cy="415637"/>
                        </a:xfrm>
                        <a:prstGeom prst="plus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6DFC" w:rsidRPr="00D22167" w:rsidRDefault="00D22167" w:rsidP="00D06DFC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z w:val="18"/>
                                <w:lang w:val="es-PE"/>
                              </w:rPr>
                            </w:pPr>
                            <w:r w:rsidRPr="00C84110">
                              <w:rPr>
                                <w:rFonts w:ascii="Arial Black" w:hAnsi="Arial Black"/>
                                <w:b/>
                                <w:color w:val="548DD4" w:themeColor="text2" w:themeTint="99"/>
                                <w:lang w:val="es-PE"/>
                              </w:rPr>
                              <w:t>V</w:t>
                            </w:r>
                            <w:r w:rsidR="00C84110">
                              <w:rPr>
                                <w:rFonts w:ascii="Arial Black" w:hAnsi="Arial Black"/>
                                <w:b/>
                                <w:color w:val="548DD4" w:themeColor="text2" w:themeTint="99"/>
                                <w:lang w:val="es-PE"/>
                              </w:rPr>
                              <w:t>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F1657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uz 4" o:spid="_x0000_s1026" type="#_x0000_t11" style="position:absolute;left:0;text-align:left;margin-left:274pt;margin-top:33.1pt;width:32.75pt;height:3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" fillcolor="yellow" strokecolor="#243f60 [1604]" strokeweight="2pt">
                <v:textbox inset="0,0,0,0">
                  <w:txbxContent>
                    <w:p w:rsidR="00D06DFC" w:rsidRPr="00D22167" w:rsidRDefault="00D22167" w:rsidP="00D06DFC">
                      <w:pPr>
                        <w:jc w:val="center"/>
                        <w:rPr>
                          <w:rFonts w:ascii="Arial Black" w:hAnsi="Arial Black"/>
                          <w:b/>
                          <w:color w:val="FF0000"/>
                          <w:sz w:val="18"/>
                          <w:lang w:val="es-PE"/>
                        </w:rPr>
                      </w:pPr>
                      <w:r w:rsidRPr="00C84110">
                        <w:rPr>
                          <w:rFonts w:ascii="Arial Black" w:hAnsi="Arial Black"/>
                          <w:b/>
                          <w:color w:val="548DD4" w:themeColor="text2" w:themeTint="99"/>
                          <w:lang w:val="es-PE"/>
                        </w:rPr>
                        <w:t>V</w:t>
                      </w:r>
                      <w:r w:rsidR="00C84110">
                        <w:rPr>
                          <w:rFonts w:ascii="Arial Black" w:hAnsi="Arial Black"/>
                          <w:b/>
                          <w:color w:val="548DD4" w:themeColor="text2" w:themeTint="99"/>
                          <w:lang w:val="es-PE"/>
                        </w:rPr>
                        <w:t>s.</w:t>
                      </w:r>
                    </w:p>
                  </w:txbxContent>
                </v:textbox>
              </v:shape>
            </w:pict>
          </mc:Fallback>
        </mc:AlternateContent>
      </w:r>
      <w:r w:rsidR="00240CED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Reducir la dispersión de 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votos </w:t>
      </w:r>
      <w:r w:rsidR="00CB67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 la Presidencia de la república, </w:t>
      </w:r>
      <w:r w:rsidR="007F4A83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de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3</w:t>
      </w:r>
      <w:r w:rsidR="00C55ADF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6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CB673F" w:rsidRPr="00CB673F">
        <w:rPr>
          <w:rFonts w:ascii="Courier New" w:hAnsi="Courier New" w:cs="Courier New"/>
          <w:b/>
          <w:i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</w:t>
      </w:r>
      <w:proofErr w:type="spellStart"/>
      <w:r w:rsidR="00CB673F" w:rsidRPr="00CB673F">
        <w:rPr>
          <w:rFonts w:ascii="Courier New" w:hAnsi="Courier New" w:cs="Courier New"/>
          <w:b/>
          <w:i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trentiseis</w:t>
      </w:r>
      <w:proofErr w:type="spellEnd"/>
      <w:r w:rsidR="00CB673F" w:rsidRPr="00CB673F">
        <w:rPr>
          <w:rFonts w:ascii="Courier New" w:hAnsi="Courier New" w:cs="Courier New"/>
          <w:b/>
          <w:i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CB67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E0671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partidos 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postulantes </w:t>
      </w:r>
      <w:proofErr w:type="spellStart"/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proofErr w:type="gramStart"/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mas</w:t>
      </w:r>
      <w:proofErr w:type="spellEnd"/>
      <w:proofErr w:type="gramEnd"/>
      <w:r w:rsidR="00602B57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 </w:t>
      </w:r>
      <w:r w:rsidR="00CB67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dos (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</w:t>
      </w:r>
      <w:r w:rsidR="00CB67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votos</w:t>
      </w:r>
      <w:r w:rsidR="006A179C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 como sigue</w:t>
      </w:r>
      <w:r w:rsidR="00B430C4" w:rsidRPr="0028793F">
        <w:rPr>
          <w:rFonts w:ascii="Courier New" w:hAnsi="Courier New" w:cs="Courier New"/>
          <w:b/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:</w:t>
      </w:r>
    </w:p>
    <w:p w:rsidR="00B430C4" w:rsidRPr="00C84110" w:rsidRDefault="003C7E75" w:rsidP="00C84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-218"/>
        <w:rPr>
          <w:rFonts w:ascii="Courier New" w:hAnsi="Courier New" w:cs="Courier New"/>
          <w:b/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84110">
        <w:rPr>
          <w:rFonts w:ascii="Courier New" w:hAnsi="Courier New" w:cs="Courier New"/>
          <w:b/>
          <w:color w:val="76923C" w:themeColor="accent3" w:themeShade="BF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Anti-Ag. #2030 </w:t>
      </w:r>
      <w:proofErr w:type="spellStart"/>
      <w:r w:rsidRPr="00C84110">
        <w:rPr>
          <w:rFonts w:ascii="Courier New" w:hAnsi="Courier New" w:cs="Courier New"/>
          <w:b/>
          <w:color w:val="76923C" w:themeColor="accent3" w:themeShade="BF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Pr="00C84110">
        <w:rPr>
          <w:rFonts w:ascii="Courier New" w:hAnsi="Courier New" w:cs="Courier New"/>
          <w:b/>
          <w:color w:val="76923C" w:themeColor="accent3" w:themeShade="BF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Pro-vida </w:t>
      </w:r>
      <w:r w:rsidRPr="00C84110">
        <w:rPr>
          <w:rFonts w:ascii="Courier New" w:hAnsi="Courier New" w:cs="Courier New"/>
          <w:b/>
          <w:i/>
          <w:color w:val="76923C" w:themeColor="accent3" w:themeShade="BF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(nacionalistas)</w:t>
      </w:r>
      <w:r w:rsidR="009967BF" w:rsidRPr="00C84110">
        <w:rPr>
          <w:rFonts w:ascii="Courier New" w:hAnsi="Courier New" w:cs="Courier New"/>
          <w:b/>
          <w:i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9967BF" w:rsidRPr="00C84110">
        <w:rPr>
          <w:rFonts w:ascii="Courier New" w:hAnsi="Courier New" w:cs="Courier New"/>
          <w:b/>
          <w:i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Pr="00C84110">
        <w:rPr>
          <w:rFonts w:ascii="Courier New" w:hAnsi="Courier New" w:cs="Courier New"/>
          <w:b/>
          <w:color w:val="FF0000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Pro-Ag</w:t>
      </w:r>
      <w:proofErr w:type="gramStart"/>
      <w:r w:rsidRPr="00C84110">
        <w:rPr>
          <w:rFonts w:ascii="Courier New" w:hAnsi="Courier New" w:cs="Courier New"/>
          <w:b/>
          <w:color w:val="FF0000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.#</w:t>
      </w:r>
      <w:proofErr w:type="gramEnd"/>
      <w:r w:rsidRPr="00C84110">
        <w:rPr>
          <w:rFonts w:ascii="Courier New" w:hAnsi="Courier New" w:cs="Courier New"/>
          <w:b/>
          <w:color w:val="FF0000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2030 </w:t>
      </w:r>
      <w:r w:rsidRPr="00C84110">
        <w:rPr>
          <w:rFonts w:ascii="Courier New" w:hAnsi="Courier New" w:cs="Courier New"/>
          <w:b/>
          <w:i/>
          <w:color w:val="FF0000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(entreguistas)</w:t>
      </w:r>
    </w:p>
    <w:p w:rsidR="00B5118C" w:rsidRDefault="00B5118C" w:rsidP="002050CE">
      <w:pPr>
        <w:spacing w:after="0" w:line="240" w:lineRule="auto"/>
        <w:ind w:left="360" w:firstLine="348"/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02B57">
        <w:rPr>
          <w:b/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RESUMEN</w:t>
      </w:r>
    </w:p>
    <w:p w:rsidR="002050CE" w:rsidRPr="002050CE" w:rsidRDefault="002050CE" w:rsidP="002050CE">
      <w:pPr>
        <w:spacing w:after="0" w:line="240" w:lineRule="auto"/>
        <w:ind w:left="360" w:firstLine="348"/>
        <w:rPr>
          <w:b/>
          <w:color w:val="8064A2" w:themeColor="accent4"/>
          <w:sz w:val="6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230AA7" w:rsidRDefault="00230AA7" w:rsidP="002050CE">
      <w:pPr>
        <w:spacing w:after="0" w:line="240" w:lineRule="auto"/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F0734"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Inédito: </w:t>
      </w:r>
      <w:r w:rsidRPr="005F0734">
        <w:rPr>
          <w:rFonts w:ascii="Bookman Old Style" w:hAnsi="Bookman Old Style" w:cs="Courier New"/>
          <w:b/>
          <w:i/>
          <w:color w:val="000000" w:themeColor="text1"/>
          <w:sz w:val="24"/>
          <w:szCs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NOTICIA DE ULTIMO MINUTO</w:t>
      </w:r>
      <w:r w:rsidRPr="005F0734"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(</w:t>
      </w:r>
      <w:proofErr w:type="spellStart"/>
      <w:r w:rsidRPr="005F0734"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Deep</w:t>
      </w:r>
      <w:proofErr w:type="spellEnd"/>
      <w:r w:rsidRPr="005F0734"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5F0734"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State</w:t>
      </w:r>
      <w:proofErr w:type="spellEnd"/>
      <w:r w:rsidRPr="005F0734">
        <w:rPr>
          <w:rFonts w:ascii="Bookman Old Style" w:hAnsi="Bookman Old Style" w:cs="Courier New"/>
          <w:i/>
          <w:color w:val="000000" w:themeColor="text1"/>
          <w:sz w:val="24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tiembla)</w:t>
      </w:r>
    </w:p>
    <w:p w:rsidR="002050CE" w:rsidRPr="002050CE" w:rsidRDefault="002050CE" w:rsidP="002050CE">
      <w:pPr>
        <w:spacing w:after="0" w:line="240" w:lineRule="auto"/>
        <w:rPr>
          <w:rFonts w:ascii="Bookman Old Style" w:hAnsi="Bookman Old Style" w:cs="Courier New"/>
          <w:i/>
          <w:color w:val="000000" w:themeColor="text1"/>
          <w:sz w:val="10"/>
          <w:szCs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230AA7" w:rsidRPr="006A179C" w:rsidRDefault="002050CE" w:rsidP="002050CE">
      <w:pPr>
        <w:spacing w:line="240" w:lineRule="auto"/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50CE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r w:rsidR="00962F12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Embrujo</w:t>
      </w:r>
      <w:r w:rsidR="00D22167" w:rsidRPr="006A179C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 r</w:t>
      </w:r>
      <w:r w:rsidR="00230AA7" w:rsidRPr="006A179C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iquezas,</w:t>
      </w:r>
      <w:r w:rsidR="00763EE8" w:rsidRPr="006A179C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30AA7" w:rsidRPr="006A179C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honestidad y dignidad del país </w:t>
      </w:r>
      <w:proofErr w:type="gramStart"/>
      <w:r w:rsidR="00D22167" w:rsidRPr="006A179C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neutralizado</w:t>
      </w:r>
      <w:r w:rsidR="00230AA7" w:rsidRPr="006A179C">
        <w:rPr>
          <w:rFonts w:ascii="Courier New" w:hAnsi="Courier New" w:cs="Courier New"/>
          <w:i/>
          <w:color w:val="000000" w:themeColor="text1"/>
          <w:sz w:val="24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 !</w:t>
      </w:r>
      <w:proofErr w:type="gramEnd"/>
    </w:p>
    <w:p w:rsidR="00AB3781" w:rsidRDefault="00230AA7" w:rsidP="00B07195">
      <w:pPr>
        <w:spacing w:after="0" w:line="240" w:lineRule="atLeast"/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A179C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"Conozca reconocidos líderes del Perú que se </w:t>
      </w:r>
      <w:r w:rsidR="00C55ADF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unie</w:t>
      </w:r>
      <w:r w:rsidRPr="006A179C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ron para lograr </w:t>
      </w:r>
      <w:r w:rsidR="009637B0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ESTA NOTICIA y gracias a ello,</w:t>
      </w:r>
      <w:r w:rsidR="00C55ADF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6A179C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elecciones limpias del año 2026. Y </w:t>
      </w:r>
      <w:r w:rsidR="00C55ADF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como resultado</w:t>
      </w:r>
      <w:r w:rsidRPr="006A179C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el desarrollo continuo"</w:t>
      </w:r>
      <w:r w:rsidR="00AB3781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</w:p>
    <w:p w:rsidR="00B4753A" w:rsidRDefault="00AB3781" w:rsidP="00B07195">
      <w:pPr>
        <w:spacing w:after="0" w:line="240" w:lineRule="atLeast"/>
        <w:rPr>
          <w:rFonts w:ascii="Courier New" w:hAnsi="Courier New" w:cs="Courier New"/>
          <w:b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</w:t>
      </w:r>
      <w:r w:rsidR="00C55ADF">
        <w:rPr>
          <w:rFonts w:ascii="Courier New" w:hAnsi="Courier New" w:cs="Courier New"/>
          <w:i/>
          <w:color w:val="000000" w:themeColor="text1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02B57" w:rsidRPr="00602B57">
        <w:rPr>
          <w:rFonts w:ascii="Courier New" w:hAnsi="Courier New" w:cs="Courier New"/>
          <w:b/>
          <w:i/>
          <w:color w:val="000000" w:themeColor="text1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“</w:t>
      </w:r>
      <w:r w:rsidR="00602B57" w:rsidRPr="00602B57">
        <w:rPr>
          <w:rFonts w:ascii="Courier New" w:hAnsi="Courier New" w:cs="Courier New"/>
          <w:b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EQUIPO UNICO DE FUERZAS PATRIOTAS</w:t>
      </w:r>
      <w:r w:rsidR="00B07195">
        <w:rPr>
          <w:rFonts w:ascii="Courier New" w:hAnsi="Courier New" w:cs="Courier New"/>
          <w:b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”</w:t>
      </w:r>
      <w:r>
        <w:rPr>
          <w:rFonts w:ascii="Courier New" w:hAnsi="Courier New" w:cs="Courier New"/>
          <w:b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AB3781"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gobernando</w:t>
      </w:r>
      <w:r>
        <w:rPr>
          <w:rFonts w:ascii="Courier New" w:hAnsi="Courier New" w:cs="Courier New"/>
          <w:i/>
          <w:color w:val="000000" w:themeColor="text1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después de 2 siglos.</w:t>
      </w:r>
    </w:p>
    <w:p w:rsidR="007454CB" w:rsidRPr="007454CB" w:rsidRDefault="0058777E" w:rsidP="007454CB">
      <w:pPr>
        <w:spacing w:after="0" w:line="240" w:lineRule="auto"/>
        <w:rPr>
          <w:rFonts w:ascii="Bookman Old Style" w:hAnsi="Bookman Old Style" w:cs="Courier New"/>
          <w:i/>
          <w:color w:val="5F497A" w:themeColor="accent4" w:themeShade="BF"/>
          <w:sz w:val="1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ookman Old Style" w:hAnsi="Bookman Old Style" w:cs="Courier New"/>
          <w:i/>
          <w:color w:val="5F497A" w:themeColor="accent4" w:themeShade="BF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</w:p>
    <w:p w:rsidR="00B07195" w:rsidRDefault="0058777E" w:rsidP="007454CB">
      <w:pPr>
        <w:spacing w:after="0" w:line="240" w:lineRule="auto"/>
        <w:rPr>
          <w:rFonts w:ascii="Bookman Old Style" w:hAnsi="Bookman Old Style" w:cs="Courier New"/>
          <w:i/>
          <w:color w:val="5F497A" w:themeColor="accent4" w:themeShade="BF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ookman Old Style" w:hAnsi="Bookman Old Style" w:cs="Courier New"/>
          <w:i/>
          <w:color w:val="5F497A" w:themeColor="accent4" w:themeShade="BF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B07195" w:rsidRPr="0058777E">
        <w:rPr>
          <w:rFonts w:ascii="Bookman Old Style" w:hAnsi="Bookman Old Style" w:cs="Courier New"/>
          <w:i/>
          <w:color w:val="5F497A" w:themeColor="accent4" w:themeShade="BF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</w:t>
      </w:r>
      <w:proofErr w:type="gramStart"/>
      <w:r w:rsidR="00B07195" w:rsidRPr="0058777E">
        <w:rPr>
          <w:rFonts w:ascii="Bookman Old Style" w:hAnsi="Bookman Old Style" w:cs="Courier New"/>
          <w:i/>
          <w:color w:val="5F497A" w:themeColor="accent4" w:themeShade="BF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cada</w:t>
      </w:r>
      <w:proofErr w:type="gramEnd"/>
      <w:r w:rsidR="00B07195" w:rsidRPr="0058777E">
        <w:rPr>
          <w:rFonts w:ascii="Bookman Old Style" w:hAnsi="Bookman Old Style" w:cs="Courier New"/>
          <w:i/>
          <w:color w:val="5F497A" w:themeColor="accent4" w:themeShade="BF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líder puede traer/animar 2 líderes (con igual de seguidores) o periodistas alternativos pro-vida)</w:t>
      </w:r>
    </w:p>
    <w:p w:rsidR="007454CB" w:rsidRPr="007454CB" w:rsidRDefault="007454CB" w:rsidP="007454CB">
      <w:pPr>
        <w:spacing w:after="0" w:line="240" w:lineRule="auto"/>
        <w:rPr>
          <w:rFonts w:ascii="Bookman Old Style" w:hAnsi="Bookman Old Style" w:cs="Courier New"/>
          <w:i/>
          <w:color w:val="5F497A" w:themeColor="accent4" w:themeShade="BF"/>
          <w:sz w:val="1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B07195" w:rsidRPr="0028793F" w:rsidRDefault="00B07195" w:rsidP="00B07195">
      <w:pPr>
        <w:spacing w:after="0"/>
        <w:rPr>
          <w:rFonts w:ascii="Courier New" w:hAnsi="Courier New" w:cs="Courier New"/>
          <w:color w:val="8064A2" w:themeColor="accent4"/>
          <w:sz w:val="2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8793F">
        <w:rPr>
          <w:rFonts w:ascii="Courier New" w:hAnsi="Courier New" w:cs="Courier New"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props3d w14:extrusionH="57150" w14:contourW="0" w14:prstMaterial="softEdge">
            <w14:bevelT w14:w="25400" w14:h="38100" w14:prst="circle"/>
          </w14:props3d>
        </w:rPr>
        <w:t>Estimado líder político/geopolítico buen día, como habrá observado en "el encabezado", usted está siendo convocado para hacer realidad ese mensaje; el cual marcará un hito histórico, ya que dependiendo de ello, nuestro país sería realmente soberano. Y su desarrollo y prosperidad, perennes. (</w:t>
      </w:r>
      <w:proofErr w:type="gramStart"/>
      <w:r w:rsidRPr="0028793F">
        <w:rPr>
          <w:rFonts w:ascii="Courier New" w:hAnsi="Courier New" w:cs="Courier New"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props3d w14:extrusionH="57150" w14:contourW="0" w14:prstMaterial="softEdge">
            <w14:bevelT w14:w="25400" w14:h="38100" w14:prst="circle"/>
          </w14:props3d>
        </w:rPr>
        <w:t>no</w:t>
      </w:r>
      <w:proofErr w:type="gramEnd"/>
      <w:r w:rsidRPr="0028793F">
        <w:rPr>
          <w:rFonts w:ascii="Courier New" w:hAnsi="Courier New" w:cs="Courier New"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props3d w14:extrusionH="57150" w14:contourW="0" w14:prstMaterial="softEdge">
            <w14:bevelT w14:w="25400" w14:h="38100" w14:prst="circle"/>
          </w14:props3d>
        </w:rPr>
        <w:t xml:space="preserve"> como ahora solo en "números </w:t>
      </w:r>
      <w:r w:rsidRPr="0028793F">
        <w:rPr>
          <w:rFonts w:ascii="Courier New" w:hAnsi="Courier New" w:cs="Courier New"/>
          <w:color w:val="0F243E" w:themeColor="text2" w:themeShade="8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azules</w:t>
      </w:r>
      <w:r w:rsidRPr="0028793F">
        <w:rPr>
          <w:rFonts w:ascii="Courier New" w:hAnsi="Courier New" w:cs="Courier New"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  <w14:props3d w14:extrusionH="57150" w14:contourW="0" w14:prstMaterial="softEdge">
            <w14:bevelT w14:w="25400" w14:h="38100" w14:prst="circle"/>
          </w14:props3d>
        </w:rPr>
        <w:t>", solo en apariencia mediática y educativa</w:t>
      </w:r>
      <w:r w:rsidRPr="0028793F">
        <w:rPr>
          <w:rFonts w:ascii="Courier New" w:hAnsi="Courier New" w:cs="Courier New"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</w:p>
    <w:p w:rsidR="00B07195" w:rsidRDefault="002050CE" w:rsidP="00B07195">
      <w:pPr>
        <w:spacing w:after="0"/>
        <w:rPr>
          <w:b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50CE">
        <w:rPr>
          <w:rFonts w:ascii="Courier New" w:hAnsi="Courier New" w:cs="Courier New"/>
          <w:b/>
          <w:i/>
          <w:color w:val="000000" w:themeColor="text1"/>
          <w:sz w:val="24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(*)</w:t>
      </w:r>
      <w:r w:rsidRPr="002050CE">
        <w:rPr>
          <w:rFonts w:ascii="Courier New" w:hAnsi="Courier New" w:cs="Courier New"/>
          <w:color w:val="000000" w:themeColor="text1"/>
          <w:sz w:val="20"/>
          <w:szCs w:val="26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9am</w:t>
      </w:r>
      <w:r w:rsidR="00E96075">
        <w:rPr>
          <w:rFonts w:ascii="Courier New" w:hAnsi="Courier New" w:cs="Courier New"/>
          <w:color w:val="000000" w:themeColor="text1"/>
          <w:sz w:val="20"/>
          <w:szCs w:val="26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- 11am (Local: Av. Arenales 1302</w:t>
      </w:r>
      <w:r w:rsidRPr="002050CE">
        <w:rPr>
          <w:rFonts w:ascii="Courier New" w:hAnsi="Courier New" w:cs="Courier New"/>
          <w:color w:val="000000" w:themeColor="text1"/>
          <w:sz w:val="20"/>
          <w:szCs w:val="26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J.M</w:t>
      </w:r>
      <w:r w:rsidRPr="002050CE">
        <w:rPr>
          <w:rFonts w:ascii="Courier New" w:hAnsi="Courier New" w:cs="Courier New"/>
          <w:color w:val="000000" w:themeColor="text1"/>
          <w:sz w:val="20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050CE">
        <w:rPr>
          <w:rFonts w:ascii="Courier New" w:hAnsi="Courier New" w:cs="Courier New"/>
          <w:color w:val="000000" w:themeColor="text1"/>
          <w:sz w:val="20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en algún local, of.</w:t>
      </w:r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proofErr w:type="spellStart"/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casa de algunos de/que los líderes recomiende </w:t>
      </w:r>
      <w:proofErr w:type="spellStart"/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Pr="002050CE">
        <w:rPr>
          <w:rFonts w:ascii="Courier New" w:hAnsi="Courier New" w:cs="Courier New"/>
          <w:color w:val="000000" w:themeColor="text1"/>
          <w:sz w:val="20"/>
          <w:szCs w:val="2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proponga, hasta 1 día antes</w:t>
      </w:r>
      <w:r w:rsidRPr="002050CE">
        <w:rPr>
          <w:rFonts w:ascii="Courier New" w:hAnsi="Courier New" w:cs="Courier New"/>
          <w:color w:val="000000" w:themeColor="text1"/>
          <w:sz w:val="20"/>
          <w:szCs w:val="26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</w:p>
    <w:p w:rsidR="00B07195" w:rsidRPr="00B07195" w:rsidRDefault="00B07195" w:rsidP="00B07195">
      <w:pPr>
        <w:spacing w:after="0"/>
        <w:rPr>
          <w:b/>
          <w:color w:val="8064A2" w:themeColor="accent4"/>
          <w:sz w:val="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B07195" w:rsidRDefault="00B07195" w:rsidP="00B07195">
      <w:pPr>
        <w:spacing w:after="0"/>
        <w:rPr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B4753A">
        <w:rPr>
          <w:color w:val="8064A2" w:themeColor="accent4"/>
          <w:sz w:val="28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SISTEMA OPERATIVO</w:t>
      </w:r>
    </w:p>
    <w:p w:rsidR="00B07195" w:rsidRPr="000D1A61" w:rsidRDefault="00B07195" w:rsidP="00B07195">
      <w:pPr>
        <w:pStyle w:val="Prrafodelista"/>
        <w:numPr>
          <w:ilvl w:val="0"/>
          <w:numId w:val="2"/>
        </w:numPr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Elegir por sorteo </w:t>
      </w:r>
      <w:proofErr w:type="spellStart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votación </w:t>
      </w:r>
      <w:r w:rsidRPr="000D1A61">
        <w:rPr>
          <w:i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(interna)</w:t>
      </w: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UNO </w:t>
      </w:r>
      <w:r w:rsidRPr="000D1A61">
        <w:rPr>
          <w:i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(1)</w:t>
      </w: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 los 10 - 12 líderes mencionados líneas arriba, que nos va a representar a todo el país, en las elecciones próximas.</w:t>
      </w:r>
    </w:p>
    <w:p w:rsidR="00B07195" w:rsidRPr="000D1A61" w:rsidRDefault="00B07195" w:rsidP="00B07195">
      <w:pPr>
        <w:pStyle w:val="Prrafodelista"/>
        <w:numPr>
          <w:ilvl w:val="0"/>
          <w:numId w:val="2"/>
        </w:numPr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Todos los ciudadanos del País deberán votar por ese representante </w:t>
      </w:r>
      <w:r w:rsidRPr="000D1A61">
        <w:rPr>
          <w:b/>
          <w:i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(elegido).</w:t>
      </w:r>
    </w:p>
    <w:p w:rsidR="00B07195" w:rsidRPr="000D1A61" w:rsidRDefault="00B07195" w:rsidP="00B07195">
      <w:pPr>
        <w:pStyle w:val="Prrafodelista"/>
        <w:numPr>
          <w:ilvl w:val="0"/>
          <w:numId w:val="2"/>
        </w:numPr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Este representante elegido será el </w:t>
      </w:r>
      <w:r w:rsidRPr="000D1A61">
        <w:rPr>
          <w:b/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outsider</w:t>
      </w: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esperado en el último minuto.</w:t>
      </w:r>
    </w:p>
    <w:p w:rsidR="00B07195" w:rsidRPr="000D1A61" w:rsidRDefault="00B07195" w:rsidP="00B07195">
      <w:pPr>
        <w:pStyle w:val="Prrafodelista"/>
        <w:numPr>
          <w:ilvl w:val="0"/>
          <w:numId w:val="2"/>
        </w:numPr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El bloque de este Outsider nacionalista</w:t>
      </w:r>
      <w:r w:rsidRPr="000D1A61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estaría constituyendo al 99% del país. Y por diferencia el 1% estaría representando al bloque de todos los bulliciosos y denominados por la población: k-</w:t>
      </w:r>
      <w:proofErr w:type="spellStart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viare</w:t>
      </w:r>
      <w:proofErr w:type="spellEnd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$, que serían aprox. 2-3  decenas de </w:t>
      </w:r>
      <w:proofErr w:type="spellStart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partiduchos</w:t>
      </w:r>
      <w:proofErr w:type="spellEnd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de los mismos (dueños/</w:t>
      </w:r>
      <w:proofErr w:type="spellStart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ONG’s</w:t>
      </w:r>
      <w:proofErr w:type="spellEnd"/>
      <w:r w:rsidRPr="000D1A61">
        <w:rPr>
          <w:color w:val="8064A2" w:themeColor="accent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 intereses.</w:t>
      </w:r>
    </w:p>
    <w:p w:rsidR="00B07195" w:rsidRPr="00C91C20" w:rsidRDefault="00B07195" w:rsidP="00571C7D">
      <w:pPr>
        <w:pStyle w:val="Prrafodelista"/>
        <w:numPr>
          <w:ilvl w:val="0"/>
          <w:numId w:val="2"/>
        </w:numPr>
        <w:rPr>
          <w:b/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91C20">
        <w:rPr>
          <w:b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Solo así</w:t>
      </w:r>
      <w:r w:rsidR="00056914" w:rsidRPr="00C91C20">
        <w:rPr>
          <w:b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056914" w:rsidRPr="00C91C20">
        <w:rPr>
          <w:b/>
          <w:i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(reduciendo a 2 (dos) bloques, la dispersión de 36 partidos </w:t>
      </w:r>
      <w:proofErr w:type="spellStart"/>
      <w:r w:rsidR="00056914" w:rsidRPr="00C91C20">
        <w:rPr>
          <w:b/>
          <w:i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="00056914" w:rsidRPr="00C91C20">
        <w:rPr>
          <w:b/>
          <w:i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intención de votos)</w:t>
      </w:r>
      <w:r w:rsidR="00056914" w:rsidRPr="00C91C20">
        <w:rPr>
          <w:b/>
          <w:color w:val="8064A2" w:themeColor="accent4"/>
          <w:sz w:val="18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veremos EL REFLEJO REAL DEL PUEBLO.</w:t>
      </w:r>
    </w:p>
    <w:p w:rsidR="00056914" w:rsidRPr="00C91C20" w:rsidRDefault="00D16BCD" w:rsidP="00571C7D">
      <w:pPr>
        <w:pStyle w:val="Prrafodelista"/>
        <w:numPr>
          <w:ilvl w:val="0"/>
          <w:numId w:val="2"/>
        </w:numPr>
        <w:rPr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91C20">
        <w:rPr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Y Solo así </w:t>
      </w:r>
      <w:r w:rsidRPr="00C91C20">
        <w:rPr>
          <w:i/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(reduciendo a 2 (dos) bloques, la dispersión de 36 partidos </w:t>
      </w:r>
      <w:proofErr w:type="spellStart"/>
      <w:r w:rsidRPr="00C91C20">
        <w:rPr>
          <w:i/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ó</w:t>
      </w:r>
      <w:proofErr w:type="spellEnd"/>
      <w:r w:rsidRPr="00C91C20">
        <w:rPr>
          <w:i/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intención de votos) </w:t>
      </w:r>
      <w:r w:rsidRPr="00C91C20">
        <w:rPr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venceremos el Fraude Electoral Bi-Centenario </w:t>
      </w:r>
      <w:r w:rsidRPr="00C91C20">
        <w:rPr>
          <w:i/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(legalizado en la ONPE del Japonés)</w:t>
      </w:r>
      <w:r w:rsidR="00EA466B" w:rsidRPr="00C91C20">
        <w:rPr>
          <w:i/>
          <w:color w:val="8064A2" w:themeColor="accent4"/>
          <w:sz w:val="20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 que se basa mediática y subliminalmente en dicha dispersión de intenciones de voto.</w:t>
      </w:r>
    </w:p>
    <w:p w:rsidR="00E53297" w:rsidRPr="00E53297" w:rsidRDefault="000B045F" w:rsidP="00E53297">
      <w:pPr>
        <w:pStyle w:val="Prrafodelista"/>
        <w:numPr>
          <w:ilvl w:val="0"/>
          <w:numId w:val="2"/>
        </w:numPr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0D1A61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Finalmente aunque nos</w:t>
      </w:r>
      <w:r w:rsidR="00E53297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</w:t>
      </w:r>
      <w:r w:rsidRPr="000D1A61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tros brillemos por nuestra ausencia electoral, </w:t>
      </w:r>
      <w:r w:rsidR="00E53297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esta estrategia </w:t>
      </w:r>
      <w:r w:rsidRPr="000D1A61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debe ser la luz para los que si van a votar.</w:t>
      </w:r>
      <w:r w:rsidR="00E53297">
        <w:rPr>
          <w:color w:val="8064A2" w:themeColor="accent4"/>
          <w:sz w:val="24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Pd: si el estado anula antes las elecciones, sabremos porque fue.</w:t>
      </w:r>
    </w:p>
    <w:p w:rsidR="00B07195" w:rsidRPr="001714A8" w:rsidRDefault="00C91C20" w:rsidP="00C91C20">
      <w:pPr>
        <w:pStyle w:val="Prrafodelista"/>
        <w:numPr>
          <w:ilvl w:val="0"/>
          <w:numId w:val="2"/>
        </w:numPr>
        <w:ind w:left="426" w:hanging="283"/>
        <w:rPr>
          <w:rFonts w:ascii="Wide Latin" w:hAnsi="Wide Latin"/>
          <w:i/>
          <w:color w:val="8064A2" w:themeColor="accent4"/>
          <w:sz w:val="32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91C20">
        <w:rPr>
          <w:rFonts w:ascii="Wide Latin" w:hAnsi="Wide Latin"/>
          <w:color w:val="8064A2" w:themeColor="accent4"/>
          <w:sz w:val="28"/>
          <w:szCs w:val="32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B07195" w:rsidRPr="001714A8">
        <w:rPr>
          <w:rFonts w:ascii="Wide Latin" w:hAnsi="Wide Latin"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Difundir </w:t>
      </w:r>
      <w:r w:rsidR="001714A8" w:rsidRPr="001714A8">
        <w:rPr>
          <w:rFonts w:ascii="Wide Latin" w:hAnsi="Wide Latin"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1714A8" w:rsidRPr="001714A8">
        <w:rPr>
          <w:rFonts w:ascii="Wide Latin" w:hAnsi="Wide Latin"/>
          <w:i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(100</w:t>
      </w:r>
      <w:r w:rsidR="001714A8" w:rsidRPr="001714A8">
        <w:rPr>
          <w:rFonts w:ascii="Wide Latin" w:hAnsi="Wide Latin"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x</w:t>
      </w:r>
      <w:r w:rsidR="001714A8" w:rsidRPr="001714A8">
        <w:rPr>
          <w:rFonts w:ascii="Wide Latin" w:hAnsi="Wide Latin"/>
          <w:i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hora</w:t>
      </w:r>
      <w:r w:rsidR="001714A8" w:rsidRPr="001714A8">
        <w:rPr>
          <w:rFonts w:ascii="Wide Latin" w:hAnsi="Wide Latin"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) </w:t>
      </w:r>
      <w:r w:rsidR="00B07195" w:rsidRPr="001714A8">
        <w:rPr>
          <w:rFonts w:ascii="Wide Latin" w:hAnsi="Wide Latin"/>
          <w:color w:val="8064A2" w:themeColor="accent4"/>
          <w:sz w:val="28"/>
          <w:szCs w:val="32"/>
          <w:u w:val="single"/>
          <w:lang w:val="es-P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al líder elegido</w:t>
      </w:r>
    </w:p>
    <w:sectPr w:rsidR="00B07195" w:rsidRPr="001714A8" w:rsidSect="00703016">
      <w:type w:val="continuous"/>
      <w:pgSz w:w="11906" w:h="16838"/>
      <w:pgMar w:top="720" w:right="720" w:bottom="709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2AF" w:rsidRDefault="006542AF" w:rsidP="005F0734">
      <w:pPr>
        <w:spacing w:after="0" w:line="240" w:lineRule="auto"/>
      </w:pPr>
      <w:r>
        <w:separator/>
      </w:r>
    </w:p>
  </w:endnote>
  <w:endnote w:type="continuationSeparator" w:id="0">
    <w:p w:rsidR="006542AF" w:rsidRDefault="006542AF" w:rsidP="005F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7B4" w:rsidRPr="004017B4" w:rsidRDefault="004017B4" w:rsidP="004017B4">
    <w:pPr>
      <w:pStyle w:val="Piedepgina"/>
      <w:tabs>
        <w:tab w:val="clear" w:pos="8838"/>
        <w:tab w:val="left" w:pos="8364"/>
        <w:tab w:val="right" w:pos="9781"/>
      </w:tabs>
      <w:rPr>
        <w:lang w:val="es-PE"/>
      </w:rPr>
    </w:pPr>
    <w:proofErr w:type="spellStart"/>
    <w:r>
      <w:rPr>
        <w:lang w:val="es-PE"/>
      </w:rPr>
      <w:t>Dcmtos</w:t>
    </w:r>
    <w:proofErr w:type="spellEnd"/>
    <w:r>
      <w:rPr>
        <w:lang w:val="es-PE"/>
      </w:rPr>
      <w:t xml:space="preserve">/invitación.doc </w:t>
    </w:r>
    <w:r>
      <w:rPr>
        <w:lang w:val="es-PE"/>
      </w:rPr>
      <w:tab/>
      <w:t xml:space="preserve">               “El Patrón ya no comerá de tu pobreza</w:t>
    </w:r>
    <w:proofErr w:type="gramStart"/>
    <w:r>
      <w:rPr>
        <w:lang w:val="es-PE"/>
      </w:rPr>
      <w:t>“ -</w:t>
    </w:r>
    <w:proofErr w:type="gramEnd"/>
    <w:r>
      <w:rPr>
        <w:lang w:val="es-PE"/>
      </w:rPr>
      <w:tab/>
      <w:t>Chorrillos - Marzo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2AF" w:rsidRDefault="006542AF" w:rsidP="005F0734">
      <w:pPr>
        <w:spacing w:after="0" w:line="240" w:lineRule="auto"/>
      </w:pPr>
      <w:r>
        <w:separator/>
      </w:r>
    </w:p>
  </w:footnote>
  <w:footnote w:type="continuationSeparator" w:id="0">
    <w:p w:rsidR="006542AF" w:rsidRDefault="006542AF" w:rsidP="005F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16" w:rsidRPr="00703016" w:rsidRDefault="005F0734" w:rsidP="00703016">
    <w:pPr>
      <w:pStyle w:val="Encabezado"/>
      <w:rPr>
        <w:rFonts w:ascii="Brush Script MT" w:hAnsi="Brush Script MT"/>
        <w:sz w:val="44"/>
        <w:szCs w:val="44"/>
      </w:rPr>
    </w:pPr>
    <w:r>
      <w:rPr>
        <w:b/>
        <w:noProof/>
        <w:color w:val="8064A2" w:themeColor="accent4"/>
        <w:sz w:val="32"/>
        <w:u w:val="single"/>
        <w:lang w:val="es-PE"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044BCA" wp14:editId="68DC518F">
              <wp:simplePos x="0" y="0"/>
              <wp:positionH relativeFrom="margin">
                <wp:align>left</wp:align>
              </wp:positionH>
              <wp:positionV relativeFrom="paragraph">
                <wp:posOffset>-198755</wp:posOffset>
              </wp:positionV>
              <wp:extent cx="634621" cy="464024"/>
              <wp:effectExtent l="0" t="0" r="13335" b="12700"/>
              <wp:wrapThrough wrapText="bothSides">
                <wp:wrapPolygon edited="0">
                  <wp:start x="9081" y="0"/>
                  <wp:lineTo x="0" y="2663"/>
                  <wp:lineTo x="0" y="12427"/>
                  <wp:lineTo x="3243" y="14203"/>
                  <wp:lineTo x="1946" y="18641"/>
                  <wp:lineTo x="4541" y="21304"/>
                  <wp:lineTo x="9081" y="21304"/>
                  <wp:lineTo x="12324" y="21304"/>
                  <wp:lineTo x="17514" y="21304"/>
                  <wp:lineTo x="20108" y="18641"/>
                  <wp:lineTo x="18162" y="14203"/>
                  <wp:lineTo x="21405" y="12427"/>
                  <wp:lineTo x="21405" y="2663"/>
                  <wp:lineTo x="12324" y="0"/>
                  <wp:lineTo x="9081" y="0"/>
                </wp:wrapPolygon>
              </wp:wrapThrough>
              <wp:docPr id="2" name="So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621" cy="464024"/>
                      </a:xfrm>
                      <a:prstGeom prst="sun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23BF20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<v:stroke joinstyle="miter"/>
              <v:formulas>
                <v:f eqn="sum 10800 0 #0"/>
                <v:f eqn="prod @0 30274 32768"/>
                <v:f eqn="prod @0 12540 32768"/>
                <v:f eqn="sum @1 10800 0"/>
                <v:f eqn="sum @2 10800 0"/>
                <v:f eqn="sum 10800 0 @1"/>
                <v:f eqn="sum 10800 0 @2"/>
                <v:f eqn="prod @0 23170 32768"/>
                <v:f eqn="sum @7 10800 0"/>
                <v:f eqn="sum 10800 0 @7"/>
                <v:f eqn="prod @5 3 4"/>
                <v:f eqn="prod @6 3 4"/>
                <v:f eqn="sum @10 791 0"/>
                <v:f eqn="sum @11 791 0"/>
                <v:f eqn="sum @11 2700 0"/>
                <v:f eqn="sum 21600 0 @10"/>
                <v:f eqn="sum 21600 0 @12"/>
                <v:f eqn="sum 21600 0 @13"/>
                <v:f eqn="sum 21600 0 @14"/>
                <v:f eqn="val #0"/>
                <v:f eqn="sum 21600 0 #0"/>
              </v:formulas>
              <v:path o:connecttype="rect" textboxrect="@9,@9,@8,@8"/>
              <v:handles>
                <v:h position="#0,center" xrange="2700,10125"/>
              </v:handles>
            </v:shapetype>
            <v:shape id="Sol 2" o:spid="_x0000_s1026" type="#_x0000_t183" style="position:absolute;margin-left:0;margin-top:-15.65pt;width:49.95pt;height:36.5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" fillcolor="#4f81bd [3204]" strokecolor="#243f60 [1604]" strokeweight="2pt">
              <w10:wrap type="through" anchorx="margin"/>
            </v:shape>
          </w:pict>
        </mc:Fallback>
      </mc:AlternateContent>
    </w:r>
    <w:r w:rsidR="00703016">
      <w:tab/>
      <w:t xml:space="preserve">       </w:t>
    </w:r>
    <w:r w:rsidR="00703016" w:rsidRPr="00703016">
      <w:rPr>
        <w:rFonts w:ascii="Brush Script MT" w:hAnsi="Brush Script MT"/>
        <w:sz w:val="44"/>
        <w:szCs w:val="44"/>
      </w:rPr>
      <w:t xml:space="preserve">El Bienestar de Los Pueblos </w:t>
    </w:r>
    <w:proofErr w:type="spellStart"/>
    <w:r w:rsidR="00703016" w:rsidRPr="00703016">
      <w:rPr>
        <w:rFonts w:ascii="Brush Script MT" w:hAnsi="Brush Script MT"/>
        <w:sz w:val="44"/>
        <w:szCs w:val="44"/>
      </w:rPr>
      <w:t>esta</w:t>
    </w:r>
    <w:proofErr w:type="spellEnd"/>
    <w:r w:rsidR="00703016" w:rsidRPr="00703016">
      <w:rPr>
        <w:rFonts w:ascii="Brush Script MT" w:hAnsi="Brush Script MT"/>
        <w:sz w:val="44"/>
        <w:szCs w:val="44"/>
      </w:rPr>
      <w:t xml:space="preserve"> en manos de sus hijos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10E1E"/>
    <w:multiLevelType w:val="hybridMultilevel"/>
    <w:tmpl w:val="AA26DFD8"/>
    <w:lvl w:ilvl="0" w:tplc="09147EF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B1C20"/>
    <w:multiLevelType w:val="hybridMultilevel"/>
    <w:tmpl w:val="4498092A"/>
    <w:lvl w:ilvl="0" w:tplc="037E4D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A7A25"/>
    <w:multiLevelType w:val="hybridMultilevel"/>
    <w:tmpl w:val="6E3A3EC0"/>
    <w:lvl w:ilvl="0" w:tplc="D4F685AE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B3"/>
    <w:rsid w:val="00056914"/>
    <w:rsid w:val="000B045F"/>
    <w:rsid w:val="000C25E7"/>
    <w:rsid w:val="000C46F5"/>
    <w:rsid w:val="000D1A61"/>
    <w:rsid w:val="001046A0"/>
    <w:rsid w:val="001714A8"/>
    <w:rsid w:val="001A651C"/>
    <w:rsid w:val="002050CE"/>
    <w:rsid w:val="00230AA7"/>
    <w:rsid w:val="00240139"/>
    <w:rsid w:val="00240CED"/>
    <w:rsid w:val="0028793F"/>
    <w:rsid w:val="002E2086"/>
    <w:rsid w:val="0038603B"/>
    <w:rsid w:val="003C7E75"/>
    <w:rsid w:val="003F1BFB"/>
    <w:rsid w:val="004017B4"/>
    <w:rsid w:val="00432777"/>
    <w:rsid w:val="004D372E"/>
    <w:rsid w:val="00535B25"/>
    <w:rsid w:val="005701B0"/>
    <w:rsid w:val="0058777E"/>
    <w:rsid w:val="005F0734"/>
    <w:rsid w:val="00602B57"/>
    <w:rsid w:val="00640B4D"/>
    <w:rsid w:val="006542AF"/>
    <w:rsid w:val="00655CD8"/>
    <w:rsid w:val="006823A6"/>
    <w:rsid w:val="00684011"/>
    <w:rsid w:val="006A179C"/>
    <w:rsid w:val="00703016"/>
    <w:rsid w:val="00734C00"/>
    <w:rsid w:val="007454CB"/>
    <w:rsid w:val="00763EE8"/>
    <w:rsid w:val="007B481C"/>
    <w:rsid w:val="007F4A83"/>
    <w:rsid w:val="00844F5D"/>
    <w:rsid w:val="008A3452"/>
    <w:rsid w:val="008B3015"/>
    <w:rsid w:val="008C3CFF"/>
    <w:rsid w:val="00930A48"/>
    <w:rsid w:val="00931A49"/>
    <w:rsid w:val="009407B3"/>
    <w:rsid w:val="00962F12"/>
    <w:rsid w:val="009637B0"/>
    <w:rsid w:val="00964144"/>
    <w:rsid w:val="009967BF"/>
    <w:rsid w:val="009B7C15"/>
    <w:rsid w:val="009C6622"/>
    <w:rsid w:val="009D5EB2"/>
    <w:rsid w:val="00A2587F"/>
    <w:rsid w:val="00A3165B"/>
    <w:rsid w:val="00A357CF"/>
    <w:rsid w:val="00A85967"/>
    <w:rsid w:val="00AB3781"/>
    <w:rsid w:val="00B07195"/>
    <w:rsid w:val="00B430C4"/>
    <w:rsid w:val="00B4753A"/>
    <w:rsid w:val="00B5118C"/>
    <w:rsid w:val="00B520A9"/>
    <w:rsid w:val="00C0543A"/>
    <w:rsid w:val="00C31A70"/>
    <w:rsid w:val="00C55ADF"/>
    <w:rsid w:val="00C84110"/>
    <w:rsid w:val="00C91C20"/>
    <w:rsid w:val="00CB673F"/>
    <w:rsid w:val="00CE6358"/>
    <w:rsid w:val="00D00A95"/>
    <w:rsid w:val="00D06DFC"/>
    <w:rsid w:val="00D16BCD"/>
    <w:rsid w:val="00D22167"/>
    <w:rsid w:val="00D83878"/>
    <w:rsid w:val="00DA1C92"/>
    <w:rsid w:val="00DE119B"/>
    <w:rsid w:val="00E06714"/>
    <w:rsid w:val="00E53297"/>
    <w:rsid w:val="00E96075"/>
    <w:rsid w:val="00EA466B"/>
    <w:rsid w:val="00ED1B7C"/>
    <w:rsid w:val="00ED485C"/>
    <w:rsid w:val="00F61D8C"/>
    <w:rsid w:val="00F9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11ED859-90AE-4F51-9904-9DE26F9C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Pr>
      <w:i/>
      <w:iCs/>
      <w:color w:val="808080" w:themeColor="text1" w:themeTint="7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nfasisintenso">
    <w:name w:val="Intense Emphasis"/>
    <w:basedOn w:val="Fuentedeprrafopredeter"/>
    <w:uiPriority w:val="21"/>
    <w:qFormat/>
    <w:rPr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unhideWhenUsed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015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F07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0734"/>
  </w:style>
  <w:style w:type="paragraph" w:styleId="Piedepgina">
    <w:name w:val="footer"/>
    <w:basedOn w:val="Normal"/>
    <w:link w:val="PiedepginaCar"/>
    <w:uiPriority w:val="99"/>
    <w:unhideWhenUsed/>
    <w:rsid w:val="005F07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308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FD993-7DB8-468C-B07A-AC427EC5F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0</TotalTime>
  <Pages>1</Pages>
  <Words>460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</dc:creator>
  <cp:keywords/>
  <dc:description/>
  <cp:lastModifiedBy>Rosita</cp:lastModifiedBy>
  <cp:revision>2</cp:revision>
  <cp:lastPrinted>2009-12-21T07:08:00Z</cp:lastPrinted>
  <dcterms:created xsi:type="dcterms:W3CDTF">2009-12-21T07:16:00Z</dcterms:created>
  <dcterms:modified xsi:type="dcterms:W3CDTF">2009-12-21T07:16:00Z</dcterms:modified>
</cp:coreProperties>
</file>